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C1422C-EBD7-4A21-8AE1-E641F9131B8B}"/>
    <w:embedBold r:id="rId2" w:fontKey="{CDF315CA-EF8A-4878-943E-850AD0016314}"/>
    <w:embedItalic r:id="rId3" w:fontKey="{9EB06525-3DDC-4561-AF22-8BE4B57899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ADBD8DE-6C2A-4021-A2E3-52A20AB721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2201E4-D9A7-46F2-AEE4-6764575AE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7ZW18"/>
    <w:docVar w:name="CoverBillType" w:val="c"/>
    <w:docVar w:name="DocPath" w:val="L:\Council\bills\RT\17357ZW18.DOCX"/>
    <w:docVar w:name="dvBillNumber" w:val="514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457F3"/>
    <w:rsid w:val="00011869"/>
    <w:rsid w:val="00015CD6"/>
    <w:rsid w:val="00052126"/>
    <w:rsid w:val="000A2B8E"/>
    <w:rsid w:val="000A6838"/>
    <w:rsid w:val="000E0100"/>
    <w:rsid w:val="000E1785"/>
    <w:rsid w:val="000F40FA"/>
    <w:rsid w:val="001035F1"/>
    <w:rsid w:val="0010687B"/>
    <w:rsid w:val="0010776B"/>
    <w:rsid w:val="00133E66"/>
    <w:rsid w:val="001435A3"/>
    <w:rsid w:val="00146ED3"/>
    <w:rsid w:val="00151044"/>
    <w:rsid w:val="001C4F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86C"/>
    <w:rsid w:val="00284AAE"/>
    <w:rsid w:val="002E48E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BDB"/>
    <w:rsid w:val="004239B4"/>
    <w:rsid w:val="004403BD"/>
    <w:rsid w:val="004457F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747"/>
    <w:rsid w:val="006215AA"/>
    <w:rsid w:val="006913C9"/>
    <w:rsid w:val="0069470D"/>
    <w:rsid w:val="006D58AA"/>
    <w:rsid w:val="0071627F"/>
    <w:rsid w:val="00726813"/>
    <w:rsid w:val="00734F00"/>
    <w:rsid w:val="007945BE"/>
    <w:rsid w:val="007A70AE"/>
    <w:rsid w:val="00830306"/>
    <w:rsid w:val="008362E8"/>
    <w:rsid w:val="00843656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DD4"/>
    <w:rsid w:val="00A02543"/>
    <w:rsid w:val="00A303C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DE0"/>
    <w:rsid w:val="00B272ED"/>
    <w:rsid w:val="00B412D4"/>
    <w:rsid w:val="00B42554"/>
    <w:rsid w:val="00BD5383"/>
    <w:rsid w:val="00BE3C22"/>
    <w:rsid w:val="00C0345E"/>
    <w:rsid w:val="00C15E92"/>
    <w:rsid w:val="00C31C95"/>
    <w:rsid w:val="00C3483A"/>
    <w:rsid w:val="00C74E9D"/>
    <w:rsid w:val="00C826DD"/>
    <w:rsid w:val="00C82FD3"/>
    <w:rsid w:val="00C92819"/>
    <w:rsid w:val="00CC6B7B"/>
    <w:rsid w:val="00CD2089"/>
    <w:rsid w:val="00D5647E"/>
    <w:rsid w:val="00D73A67"/>
    <w:rsid w:val="00D970A9"/>
    <w:rsid w:val="00DD05E7"/>
    <w:rsid w:val="00DE56D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C0BC60-12FC-4262-AD4C-CFDBA2F2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22B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F80B2-0198-4677-B593-387D8D4BC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733</Words>
  <Characters>3877</Characters>
  <Application>Microsoft Office Word</Application>
  <DocSecurity>0</DocSecurity>
  <Lines>125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5144: Lieutenant John W. Rosa - South Carolina Legislature Online</dc:title>
  <dc:creator>Rebecca Turner</dc:creator>
  <cp:lastModifiedBy>S Volk</cp:lastModifiedBy>
  <cp:revision>2</cp:revision>
  <cp:lastPrinted>2018-03-12T18:02:00Z</cp:lastPrinted>
  <dcterms:created xsi:type="dcterms:W3CDTF">2018-03-23T18:24:00Z</dcterms:created>
  <dcterms:modified xsi:type="dcterms:W3CDTF">2018-03-23T18:24:00Z</dcterms:modified>
</cp:coreProperties>
</file>